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21C91" w:rsidRPr="003D7E1A" w:rsidRDefault="00A40396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3D7E1A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7E1A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3D7E1A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7E1A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3D7E1A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3D7E1A">
        <w:rPr>
          <w:rFonts w:ascii="Arial" w:hAnsi="Arial" w:cs="Arial"/>
          <w:sz w:val="18"/>
          <w:szCs w:val="18"/>
          <w:lang w:val="en-US"/>
        </w:rPr>
        <w:t xml:space="preserve"> </w:t>
      </w:r>
    </w:p>
    <w:p w:rsidR="00A40396" w:rsidRPr="003D7E1A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393228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3D7E1A" w:rsidRPr="00DE1CAD" w:rsidRDefault="003D7E1A" w:rsidP="00F6535D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 w:rsidRPr="003D7E1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Usability: Form follows Function </w:t>
            </w:r>
          </w:p>
          <w:p w:rsidR="00A21C91" w:rsidRPr="003D7E1A" w:rsidRDefault="00393228" w:rsidP="0004601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393228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9 &amp; 10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Δεκεμβρίου</w:t>
            </w:r>
            <w:r w:rsidR="004C17E8" w:rsidRPr="004C17E8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04601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(10:0</w:t>
            </w:r>
            <w:r w:rsidR="00A21C91" w:rsidRPr="003D7E1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0-</w:t>
            </w:r>
            <w:r w:rsidR="003940A2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</w:t>
            </w:r>
            <w:r w:rsidR="0004601D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4:0</w:t>
            </w:r>
            <w:r w:rsidR="00A21C91" w:rsidRPr="003D7E1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3D7E1A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3D7E1A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3D7E1A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3D7E1A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3D7E1A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393228">
        <w:rPr>
          <w:rFonts w:ascii="Arial" w:hAnsi="Arial" w:cs="Arial"/>
          <w:b/>
          <w:i/>
          <w:color w:val="FF0000"/>
          <w:sz w:val="16"/>
          <w:szCs w:val="16"/>
          <w:u w:val="single"/>
        </w:rPr>
        <w:t>30.11</w:t>
      </w:r>
      <w:bookmarkStart w:id="0" w:name="_GoBack"/>
      <w:bookmarkEnd w:id="0"/>
      <w:r w:rsidR="004C17E8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</w:t>
      </w:r>
      <w:r w:rsidR="00F6535D">
        <w:rPr>
          <w:rFonts w:ascii="Arial" w:hAnsi="Arial" w:cs="Arial"/>
          <w:sz w:val="18"/>
          <w:szCs w:val="18"/>
        </w:rPr>
        <w:t xml:space="preserve">λο το ποσό (συμμετοχή και ΦΠΑ) </w:t>
      </w:r>
      <w:r w:rsidRPr="00A21C91">
        <w:rPr>
          <w:rFonts w:ascii="Arial" w:hAnsi="Arial" w:cs="Arial"/>
          <w:sz w:val="18"/>
          <w:szCs w:val="18"/>
        </w:rPr>
        <w:t xml:space="preserve">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%. (Η προθεσμία υποβολής είναι </w:t>
      </w:r>
      <w:r w:rsidR="00C30598">
        <w:rPr>
          <w:rFonts w:ascii="Arial" w:hAnsi="Arial" w:cs="Arial"/>
          <w:b/>
          <w:color w:val="0000FF"/>
          <w:sz w:val="18"/>
          <w:szCs w:val="18"/>
        </w:rPr>
        <w:t>10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3D7E1A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F6535D" w:rsidRPr="003D7E1A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3D7E1A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3D7E1A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3D7E1A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3D7E1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3D7E1A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3D7E1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3D7E1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3D7E1A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5166F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7" cy="1234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601D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166F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46746"/>
    <w:rsid w:val="00357A08"/>
    <w:rsid w:val="003676C1"/>
    <w:rsid w:val="00374905"/>
    <w:rsid w:val="00393228"/>
    <w:rsid w:val="003940A2"/>
    <w:rsid w:val="00397041"/>
    <w:rsid w:val="003D0FDF"/>
    <w:rsid w:val="003D40E4"/>
    <w:rsid w:val="003D4884"/>
    <w:rsid w:val="003D5816"/>
    <w:rsid w:val="003D7E1A"/>
    <w:rsid w:val="003E49AE"/>
    <w:rsid w:val="003E62DB"/>
    <w:rsid w:val="003F731D"/>
    <w:rsid w:val="00400F9E"/>
    <w:rsid w:val="004042C9"/>
    <w:rsid w:val="00407B33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01D"/>
    <w:rsid w:val="00467D65"/>
    <w:rsid w:val="00467E34"/>
    <w:rsid w:val="00475EC0"/>
    <w:rsid w:val="0049686B"/>
    <w:rsid w:val="004A31D1"/>
    <w:rsid w:val="004A3D30"/>
    <w:rsid w:val="004C17E8"/>
    <w:rsid w:val="004C1A9A"/>
    <w:rsid w:val="004C5D1D"/>
    <w:rsid w:val="004C5E81"/>
    <w:rsid w:val="004F4946"/>
    <w:rsid w:val="005151E4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16DCE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82BC4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B0132"/>
    <w:rsid w:val="00AC4C1F"/>
    <w:rsid w:val="00AD42B2"/>
    <w:rsid w:val="00AD4E81"/>
    <w:rsid w:val="00B12862"/>
    <w:rsid w:val="00B36096"/>
    <w:rsid w:val="00B43618"/>
    <w:rsid w:val="00B61871"/>
    <w:rsid w:val="00B70848"/>
    <w:rsid w:val="00B7139F"/>
    <w:rsid w:val="00B768CA"/>
    <w:rsid w:val="00B86416"/>
    <w:rsid w:val="00B93F6D"/>
    <w:rsid w:val="00B954B2"/>
    <w:rsid w:val="00B95524"/>
    <w:rsid w:val="00BA3740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30598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5169D"/>
    <w:rsid w:val="00D52ED7"/>
    <w:rsid w:val="00D73526"/>
    <w:rsid w:val="00D7691A"/>
    <w:rsid w:val="00D851A6"/>
    <w:rsid w:val="00D86216"/>
    <w:rsid w:val="00D9121F"/>
    <w:rsid w:val="00DA5EB8"/>
    <w:rsid w:val="00DB06E5"/>
    <w:rsid w:val="00DB7BF1"/>
    <w:rsid w:val="00DE1AF3"/>
    <w:rsid w:val="00DE1CAD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535D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0</TotalTime>
  <Pages>1</Pages>
  <Words>250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1801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2016-07-19T10:33:00Z</cp:lastPrinted>
  <dcterms:created xsi:type="dcterms:W3CDTF">2020-07-07T13:22:00Z</dcterms:created>
  <dcterms:modified xsi:type="dcterms:W3CDTF">2020-07-07T13:22:00Z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