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11065F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11065F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11065F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11065F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11065F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11065F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="0011065F" w:rsidRPr="0011065F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11065F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11065F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596C6D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654ED4" w:rsidRPr="003A394D" w:rsidRDefault="003A394D" w:rsidP="00CF4307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Content Calendar</w:t>
            </w:r>
            <w:r w:rsidR="00EA51B3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s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</w:t>
            </w:r>
            <w:r w:rsidRPr="003A394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Planning for Success!</w:t>
            </w:r>
          </w:p>
          <w:p w:rsidR="00A21C91" w:rsidRPr="00596C6D" w:rsidRDefault="000705B6" w:rsidP="006877A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14 &amp; 15 Δεκεμβρίου </w:t>
            </w:r>
            <w:r w:rsidR="00E55307" w:rsidRPr="00596C6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2020</w:t>
            </w:r>
            <w:r w:rsidR="00AA5B20" w:rsidRPr="00596C6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0</w:t>
            </w:r>
            <w:r w:rsidR="00A21C91" w:rsidRPr="00596C6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654ED4" w:rsidRPr="00596C6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0</w:t>
            </w:r>
            <w:bookmarkStart w:id="0" w:name="_GoBack"/>
            <w:bookmarkEnd w:id="0"/>
            <w:r w:rsidR="00A21C91" w:rsidRPr="00596C6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FB75C0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FF70E6" w:rsidRDefault="00FB75C0" w:rsidP="00473BF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3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FB75C0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FF70E6" w:rsidRDefault="00FB75C0" w:rsidP="00473BF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FB75C0" w:rsidRPr="00802611" w:rsidRDefault="00FB75C0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0705B6">
        <w:rPr>
          <w:rFonts w:ascii="Arial" w:hAnsi="Arial" w:cs="Arial"/>
          <w:b/>
          <w:i/>
          <w:color w:val="FF0000"/>
          <w:sz w:val="16"/>
          <w:szCs w:val="16"/>
          <w:u w:val="single"/>
        </w:rPr>
        <w:t>3.12</w:t>
      </w:r>
      <w:r w:rsidR="00E55307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="00ED2BD1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E55307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11065F" w:rsidRPr="00E55307">
      <w:rPr>
        <w:rFonts w:ascii="Arial" w:hAnsi="Arial" w:cs="Arial"/>
        <w:color w:val="777777"/>
        <w:spacing w:val="-10"/>
        <w:sz w:val="18"/>
        <w:szCs w:val="18"/>
      </w:rPr>
      <w:t>: 210 3318065</w:t>
    </w:r>
    <w:r w:rsidRPr="00E55307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E55307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E55307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E55307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E55307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E55307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E55307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E55307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E55307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BE75DB" w:rsidP="00E56603">
    <w:pPr>
      <w:pStyle w:val="a3"/>
      <w:jc w:val="center"/>
    </w:pPr>
    <w:r>
      <w:rPr>
        <w:noProof/>
      </w:rPr>
      <w:drawing>
        <wp:inline distT="0" distB="0" distL="0" distR="0">
          <wp:extent cx="1257300" cy="1262263"/>
          <wp:effectExtent l="0" t="0" r="0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335" cy="1263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05B6"/>
    <w:rsid w:val="00077863"/>
    <w:rsid w:val="0008642B"/>
    <w:rsid w:val="000A4D77"/>
    <w:rsid w:val="000E7039"/>
    <w:rsid w:val="000F58B9"/>
    <w:rsid w:val="001034A8"/>
    <w:rsid w:val="0011065F"/>
    <w:rsid w:val="001124BE"/>
    <w:rsid w:val="00140FFF"/>
    <w:rsid w:val="001447D2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A394D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B3084"/>
    <w:rsid w:val="004C1A9A"/>
    <w:rsid w:val="004C5D1D"/>
    <w:rsid w:val="004C5E81"/>
    <w:rsid w:val="004F4946"/>
    <w:rsid w:val="005238DF"/>
    <w:rsid w:val="005247B1"/>
    <w:rsid w:val="0052672A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96C6D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22981"/>
    <w:rsid w:val="00633B3C"/>
    <w:rsid w:val="0064378A"/>
    <w:rsid w:val="00653CA0"/>
    <w:rsid w:val="00654ED4"/>
    <w:rsid w:val="00657CD2"/>
    <w:rsid w:val="00660DFB"/>
    <w:rsid w:val="006675BF"/>
    <w:rsid w:val="00677714"/>
    <w:rsid w:val="00677833"/>
    <w:rsid w:val="0068415B"/>
    <w:rsid w:val="006877A5"/>
    <w:rsid w:val="006915E7"/>
    <w:rsid w:val="00694538"/>
    <w:rsid w:val="006948CB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EB9"/>
    <w:rsid w:val="00806A44"/>
    <w:rsid w:val="00807B1C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638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E75DB"/>
    <w:rsid w:val="00BF5C31"/>
    <w:rsid w:val="00BF63AB"/>
    <w:rsid w:val="00BF7B21"/>
    <w:rsid w:val="00C07885"/>
    <w:rsid w:val="00C13B01"/>
    <w:rsid w:val="00C158F7"/>
    <w:rsid w:val="00C447BE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5307"/>
    <w:rsid w:val="00E56603"/>
    <w:rsid w:val="00E74D47"/>
    <w:rsid w:val="00E819DD"/>
    <w:rsid w:val="00E84749"/>
    <w:rsid w:val="00E97120"/>
    <w:rsid w:val="00EA51B3"/>
    <w:rsid w:val="00EB288B"/>
    <w:rsid w:val="00ED2BD1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8778A"/>
    <w:rsid w:val="00FB029D"/>
    <w:rsid w:val="00FB75C0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0</TotalTime>
  <Pages>1</Pages>
  <Words>256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1829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1900-12-31T22:00:00Z</cp:lastPrinted>
  <dcterms:created xsi:type="dcterms:W3CDTF">2020-07-07T13:21:00Z</dcterms:created>
  <dcterms:modified xsi:type="dcterms:W3CDTF">2020-07-07T13:21:00Z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