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D35404" w:rsidRDefault="00A40396" w:rsidP="00D73526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3D40E4">
        <w:rPr>
          <w:rFonts w:ascii="Arial" w:hAnsi="Arial" w:cs="Arial"/>
          <w:sz w:val="18"/>
          <w:szCs w:val="18"/>
        </w:rPr>
        <w:t>με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8" w:history="1"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.gr</w:t>
        </w:r>
      </w:hyperlink>
      <w:r w:rsidR="00D73526" w:rsidRPr="00D35404">
        <w:rPr>
          <w:rFonts w:ascii="Arial" w:hAnsi="Arial" w:cs="Arial"/>
          <w:sz w:val="18"/>
          <w:szCs w:val="18"/>
          <w:u w:val="single"/>
          <w:lang w:val="en-US"/>
        </w:rPr>
        <w:t>)</w:t>
      </w:r>
      <w:r w:rsidRPr="00D35404">
        <w:rPr>
          <w:rFonts w:ascii="Arial" w:hAnsi="Arial" w:cs="Arial"/>
          <w:sz w:val="18"/>
          <w:szCs w:val="18"/>
          <w:lang w:val="en-US"/>
        </w:rPr>
        <w:t>.</w:t>
      </w:r>
    </w:p>
    <w:p w:rsidR="00A21C91" w:rsidRPr="00D35404" w:rsidRDefault="00A21C91" w:rsidP="00D73526">
      <w:pPr>
        <w:jc w:val="center"/>
        <w:rPr>
          <w:rFonts w:ascii="Arial" w:hAnsi="Arial" w:cs="Arial"/>
          <w:sz w:val="16"/>
          <w:szCs w:val="16"/>
          <w:lang w:val="en-US"/>
        </w:rPr>
      </w:pPr>
    </w:p>
    <w:p w:rsidR="00A40396" w:rsidRPr="00D35404" w:rsidRDefault="00A40396" w:rsidP="0005556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19327A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0E395E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bookmarkStart w:id="0" w:name="_GoBack"/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Creative Digital Copy</w:t>
            </w:r>
          </w:p>
          <w:bookmarkEnd w:id="0"/>
          <w:p w:rsidR="00A21C91" w:rsidRPr="0019327A" w:rsidRDefault="000E395E" w:rsidP="007C1823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25</w:t>
            </w:r>
            <w:r w:rsidR="00FB04F6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70085F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&amp;</w:t>
            </w:r>
            <w:r w:rsidR="00734DB1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26</w:t>
            </w:r>
            <w:r w:rsidR="007C1823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7C1823">
              <w:rPr>
                <w:rFonts w:ascii="Arial" w:hAnsi="Arial" w:cs="Arial"/>
                <w:b/>
                <w:color w:val="003366"/>
                <w:sz w:val="20"/>
                <w:szCs w:val="20"/>
              </w:rPr>
              <w:t>Νοεμβρίου</w:t>
            </w:r>
            <w:r w:rsidR="00FF5D4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2020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4E2DD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(10:0</w:t>
            </w:r>
            <w:r w:rsidR="00A21C91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0-</w:t>
            </w:r>
            <w:r w:rsidR="004E2DD2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14:0</w:t>
            </w:r>
            <w:r w:rsidR="00A21C91" w:rsidRPr="0019327A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DB6074" w:rsidP="00EF2CB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Ταχ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A21C91"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DB6074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DB607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19327A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</w:t>
      </w:r>
      <w:r w:rsidR="000E395E" w:rsidRPr="000E395E">
        <w:rPr>
          <w:rFonts w:ascii="Arial" w:hAnsi="Arial" w:cs="Arial"/>
          <w:b/>
          <w:i/>
          <w:color w:val="FF0000"/>
          <w:sz w:val="16"/>
          <w:szCs w:val="16"/>
          <w:u w:val="single"/>
        </w:rPr>
        <w:t>16</w:t>
      </w:r>
      <w:r w:rsidR="00FB04F6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  <w:r w:rsidR="000E395E">
        <w:rPr>
          <w:rFonts w:ascii="Arial" w:hAnsi="Arial" w:cs="Arial"/>
          <w:b/>
          <w:i/>
          <w:color w:val="FF0000"/>
          <w:sz w:val="16"/>
          <w:szCs w:val="16"/>
          <w:u w:val="single"/>
        </w:rPr>
        <w:t>1</w:t>
      </w:r>
      <w:r w:rsidR="000E395E" w:rsidRPr="000E395E">
        <w:rPr>
          <w:rFonts w:ascii="Arial" w:hAnsi="Arial" w:cs="Arial"/>
          <w:b/>
          <w:i/>
          <w:color w:val="FF0000"/>
          <w:sz w:val="16"/>
          <w:szCs w:val="16"/>
          <w:u w:val="single"/>
        </w:rPr>
        <w:t>1</w:t>
      </w:r>
      <w:r w:rsidR="00FF5D42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.2020.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</w:t>
      </w:r>
      <w:r w:rsidR="00D35404">
        <w:rPr>
          <w:rFonts w:ascii="Arial" w:hAnsi="Arial" w:cs="Arial"/>
          <w:sz w:val="18"/>
          <w:szCs w:val="18"/>
        </w:rPr>
        <w:t>όλο το ποσό (συμμετοχή και ΦΠΑ)</w:t>
      </w:r>
      <w:r w:rsidRPr="00A21C91">
        <w:rPr>
          <w:rFonts w:ascii="Arial" w:hAnsi="Arial" w:cs="Arial"/>
          <w:sz w:val="18"/>
          <w:szCs w:val="18"/>
        </w:rPr>
        <w:t xml:space="preserve">,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DB6074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DB6074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%. (Η προθεσμία υποβολής είναι </w:t>
      </w:r>
      <w:r w:rsidR="006F070E" w:rsidRPr="006F070E">
        <w:rPr>
          <w:rFonts w:ascii="Arial" w:hAnsi="Arial" w:cs="Arial"/>
          <w:b/>
          <w:color w:val="0000FF"/>
          <w:sz w:val="18"/>
          <w:szCs w:val="18"/>
        </w:rPr>
        <w:t>10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DB6074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="00D35404" w:rsidRPr="00DB6074">
      <w:rPr>
        <w:rFonts w:ascii="Arial" w:hAnsi="Arial" w:cs="Arial"/>
        <w:color w:val="777777"/>
        <w:spacing w:val="-10"/>
        <w:sz w:val="18"/>
        <w:szCs w:val="18"/>
      </w:rPr>
      <w:t xml:space="preserve">: 210 3318065,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DB6074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DB6074">
      <w:rPr>
        <w:rFonts w:ascii="Arial" w:hAnsi="Arial" w:cs="Arial"/>
        <w:color w:val="777777"/>
        <w:spacing w:val="-10"/>
        <w:sz w:val="18"/>
        <w:szCs w:val="18"/>
      </w:rPr>
      <w:t>@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DB6074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B3EB4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6" cy="123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395E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327A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3EB4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09D5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E2DD2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417D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861D7"/>
    <w:rsid w:val="0069039C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6F070E"/>
    <w:rsid w:val="0070085F"/>
    <w:rsid w:val="00700BE1"/>
    <w:rsid w:val="0071067C"/>
    <w:rsid w:val="00716075"/>
    <w:rsid w:val="00723E1A"/>
    <w:rsid w:val="007302A3"/>
    <w:rsid w:val="00733CF2"/>
    <w:rsid w:val="00734DB1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1823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34998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590D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23875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60D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35404"/>
    <w:rsid w:val="00D5169D"/>
    <w:rsid w:val="00D52ED7"/>
    <w:rsid w:val="00D73526"/>
    <w:rsid w:val="00D7691A"/>
    <w:rsid w:val="00D851A6"/>
    <w:rsid w:val="00D86216"/>
    <w:rsid w:val="00DA5EB8"/>
    <w:rsid w:val="00DB06E5"/>
    <w:rsid w:val="00DB6074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B04F6"/>
    <w:rsid w:val="00FC0696"/>
    <w:rsid w:val="00FC359E"/>
    <w:rsid w:val="00FD599E"/>
    <w:rsid w:val="00FE20AE"/>
    <w:rsid w:val="00FE7C37"/>
    <w:rsid w:val="00FF3EFC"/>
    <w:rsid w:val="00FF4877"/>
    <w:rsid w:val="00FF5D42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</Template>
  <TotalTime>1</TotalTime>
  <Pages>1</Pages>
  <Words>249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1791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2</cp:revision>
  <cp:lastPrinted>2016-05-26T09:01:00Z</cp:lastPrinted>
  <dcterms:created xsi:type="dcterms:W3CDTF">2020-07-07T13:17:00Z</dcterms:created>
  <dcterms:modified xsi:type="dcterms:W3CDTF">2020-07-07T13:17:00Z</dcterms:modified>
</cp:coreProperties>
</file>