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D35404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D35404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D35404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D35404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D35404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19327A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6A4C9C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From Marketing Strategy to Effective Execution</w:t>
            </w:r>
          </w:p>
          <w:p w:rsidR="00A21C91" w:rsidRPr="0019327A" w:rsidRDefault="00A86B0B" w:rsidP="006A4C9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</w:t>
            </w:r>
            <w:r w:rsidR="006A4C9C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8</w:t>
            </w:r>
            <w:r w:rsidR="0070085F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&amp;</w:t>
            </w:r>
            <w:r w:rsidR="006A4C9C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19 </w:t>
            </w:r>
            <w:r w:rsidR="006A4C9C">
              <w:rPr>
                <w:rFonts w:ascii="Arial" w:hAnsi="Arial" w:cs="Arial"/>
                <w:b/>
                <w:color w:val="003366"/>
                <w:sz w:val="20"/>
                <w:szCs w:val="20"/>
              </w:rPr>
              <w:t>Νοεμβρίου</w:t>
            </w:r>
            <w:r w:rsidR="00FF5D4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(10:0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0-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14:0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DB6074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DB6074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DB607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19327A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</w:t>
      </w:r>
      <w:r w:rsidR="006A4C9C">
        <w:rPr>
          <w:rFonts w:ascii="Arial" w:hAnsi="Arial" w:cs="Arial"/>
          <w:b/>
          <w:i/>
          <w:color w:val="FF0000"/>
          <w:sz w:val="16"/>
          <w:szCs w:val="16"/>
          <w:u w:val="single"/>
        </w:rPr>
        <w:t>9</w:t>
      </w:r>
      <w:r w:rsidR="00DC0C07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6A4C9C">
        <w:rPr>
          <w:rFonts w:ascii="Arial" w:hAnsi="Arial" w:cs="Arial"/>
          <w:b/>
          <w:i/>
          <w:color w:val="FF0000"/>
          <w:sz w:val="16"/>
          <w:szCs w:val="16"/>
          <w:u w:val="single"/>
        </w:rPr>
        <w:t>11</w:t>
      </w:r>
      <w:r w:rsidR="00FF5D4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D35404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 xml:space="preserve">,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DB6074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DB6074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sectPr w:rsidR="00A21C91" w:rsidRPr="00A21C91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DB6074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D35404" w:rsidRPr="00DB6074">
      <w:rPr>
        <w:rFonts w:ascii="Arial" w:hAnsi="Arial" w:cs="Arial"/>
        <w:color w:val="777777"/>
        <w:spacing w:val="-10"/>
        <w:sz w:val="18"/>
        <w:szCs w:val="18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DB607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DB6074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DB6074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327A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E2DD2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417D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861D7"/>
    <w:rsid w:val="0069039C"/>
    <w:rsid w:val="006915E7"/>
    <w:rsid w:val="00694538"/>
    <w:rsid w:val="006A0CC4"/>
    <w:rsid w:val="006A13F0"/>
    <w:rsid w:val="006A4C9C"/>
    <w:rsid w:val="006B59CD"/>
    <w:rsid w:val="006D12FA"/>
    <w:rsid w:val="006D5674"/>
    <w:rsid w:val="006D5C55"/>
    <w:rsid w:val="006D78FE"/>
    <w:rsid w:val="006E0B44"/>
    <w:rsid w:val="006F070E"/>
    <w:rsid w:val="0070085F"/>
    <w:rsid w:val="00700BE1"/>
    <w:rsid w:val="0071067C"/>
    <w:rsid w:val="00716075"/>
    <w:rsid w:val="007302A3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590D"/>
    <w:rsid w:val="00A86B0B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3875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60D"/>
    <w:rsid w:val="00BF7B21"/>
    <w:rsid w:val="00C07885"/>
    <w:rsid w:val="00C13B01"/>
    <w:rsid w:val="00C158F7"/>
    <w:rsid w:val="00C24359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35404"/>
    <w:rsid w:val="00D5169D"/>
    <w:rsid w:val="00D52ED7"/>
    <w:rsid w:val="00D73526"/>
    <w:rsid w:val="00D7691A"/>
    <w:rsid w:val="00D851A6"/>
    <w:rsid w:val="00D86216"/>
    <w:rsid w:val="00DA5EB8"/>
    <w:rsid w:val="00DB06E5"/>
    <w:rsid w:val="00DB6074"/>
    <w:rsid w:val="00DB7BF1"/>
    <w:rsid w:val="00DC0C07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5D4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0</TotalTime>
  <Pages>1</Pages>
  <Words>230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1669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2016-05-26T09:01:00Z</cp:lastPrinted>
  <dcterms:created xsi:type="dcterms:W3CDTF">2020-07-08T13:43:00Z</dcterms:created>
  <dcterms:modified xsi:type="dcterms:W3CDTF">2020-07-08T13:43:00Z</dcterms:modified>
</cp:coreProperties>
</file>